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B51" w:rsidRDefault="00A34B51" w:rsidP="004C5FE2">
      <w:pPr>
        <w:jc w:val="both"/>
      </w:pPr>
    </w:p>
    <w:p w:rsidR="00A34B51" w:rsidRDefault="00A34B51" w:rsidP="004C5FE2">
      <w:pPr>
        <w:jc w:val="both"/>
      </w:pPr>
      <w:r>
        <w:t>SERVICIUDAD ESP</w:t>
      </w:r>
    </w:p>
    <w:p w:rsidR="00A34B51" w:rsidRDefault="00A34B51" w:rsidP="004C5FE2">
      <w:pPr>
        <w:jc w:val="both"/>
      </w:pPr>
      <w:r>
        <w:t>Subgerencia comercial y de mercadeo</w:t>
      </w:r>
    </w:p>
    <w:p w:rsidR="00A34B51" w:rsidRDefault="00A34B51" w:rsidP="004C5FE2">
      <w:pPr>
        <w:jc w:val="both"/>
      </w:pPr>
      <w:r>
        <w:t>Mauricio Andrés Rodas Taborda</w:t>
      </w:r>
    </w:p>
    <w:p w:rsidR="005E3323" w:rsidRDefault="005E3323" w:rsidP="004C5FE2">
      <w:pPr>
        <w:jc w:val="both"/>
      </w:pPr>
      <w:r>
        <w:t>Email: subcomercial@serviciudad.gov.co</w:t>
      </w:r>
    </w:p>
    <w:p w:rsidR="009A344C" w:rsidRDefault="00024AD0" w:rsidP="004C5FE2">
      <w:pPr>
        <w:jc w:val="both"/>
        <w:rPr>
          <w:rFonts w:ascii="Times New Roman" w:hAnsi="Times New Roman"/>
          <w:color w:val="auto"/>
          <w:sz w:val="20"/>
          <w:szCs w:val="20"/>
          <w:lang w:val="es-CO" w:eastAsia="es-CO"/>
        </w:rPr>
      </w:pPr>
      <w:r w:rsidRPr="00024AD0">
        <w:fldChar w:fldCharType="begin"/>
      </w:r>
      <w:r w:rsidR="009A344C">
        <w:instrText xml:space="preserve"> LINK </w:instrText>
      </w:r>
      <w:r w:rsidR="0090766C">
        <w:instrText xml:space="preserve">Excel.Sheet.12 "C:\\Users\\SUBGERENTECM\\Documents\\Downloads\\informe plan de contigencia.xlsx" Hoja1!F1C1:F7C3 </w:instrText>
      </w:r>
      <w:r w:rsidR="009A344C">
        <w:instrText xml:space="preserve">\a \f 4 \h </w:instrText>
      </w:r>
      <w:r w:rsidRPr="00024AD0">
        <w:fldChar w:fldCharType="separate"/>
      </w:r>
    </w:p>
    <w:p w:rsidR="00642526" w:rsidRPr="00642526" w:rsidRDefault="00024AD0" w:rsidP="004C5FE2">
      <w:pPr>
        <w:jc w:val="both"/>
        <w:rPr>
          <w:rFonts w:ascii="Tahoma" w:hAnsi="Tahoma" w:cs="Tahoma"/>
          <w:lang w:val="es-CO"/>
        </w:rPr>
      </w:pPr>
      <w:r>
        <w:rPr>
          <w:rFonts w:ascii="Tahoma" w:hAnsi="Tahoma" w:cs="Tahoma"/>
        </w:rPr>
        <w:fldChar w:fldCharType="end"/>
      </w:r>
    </w:p>
    <w:tbl>
      <w:tblPr>
        <w:tblW w:w="11350" w:type="dxa"/>
        <w:tblInd w:w="-687" w:type="dxa"/>
        <w:tblCellMar>
          <w:left w:w="70" w:type="dxa"/>
          <w:right w:w="70" w:type="dxa"/>
        </w:tblCellMar>
        <w:tblLook w:val="04A0"/>
      </w:tblPr>
      <w:tblGrid>
        <w:gridCol w:w="1200"/>
        <w:gridCol w:w="940"/>
        <w:gridCol w:w="940"/>
        <w:gridCol w:w="2320"/>
        <w:gridCol w:w="3340"/>
        <w:gridCol w:w="2610"/>
      </w:tblGrid>
      <w:tr w:rsidR="00642526" w:rsidRPr="00642526" w:rsidTr="00A34B51">
        <w:trPr>
          <w:trHeight w:val="300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FECHA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HORA INICIO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HORA FINAL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BITACORA</w:t>
            </w:r>
          </w:p>
        </w:tc>
        <w:tc>
          <w:tcPr>
            <w:tcW w:w="3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ACTIVIDADES</w:t>
            </w:r>
          </w:p>
        </w:tc>
        <w:tc>
          <w:tcPr>
            <w:tcW w:w="26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EVIDENCIA</w:t>
            </w:r>
          </w:p>
        </w:tc>
      </w:tr>
      <w:tr w:rsidR="00642526" w:rsidRPr="00642526" w:rsidTr="00A34B51">
        <w:trPr>
          <w:trHeight w:val="14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26/03/2020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07:00 a.m.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4:00P.M.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Barrios de </w:t>
            </w:r>
            <w:r w:rsidR="00A34B51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Dosquebradas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Se realizaron  15 reinstalaciones servicio </w:t>
            </w:r>
            <w:r w:rsidR="00A34B51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acueducto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526" w:rsidRPr="00642526" w:rsidRDefault="00A34B51" w:rsidP="00642526">
            <w:pPr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27305</wp:posOffset>
                  </wp:positionV>
                  <wp:extent cx="1529715" cy="1050290"/>
                  <wp:effectExtent l="19050" t="0" r="0" b="0"/>
                  <wp:wrapNone/>
                  <wp:docPr id="24" name="1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agen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60"/>
            </w:tblGrid>
            <w:tr w:rsidR="00642526" w:rsidRPr="00642526">
              <w:trPr>
                <w:trHeight w:val="1470"/>
                <w:tblCellSpacing w:w="0" w:type="dxa"/>
              </w:trPr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2526" w:rsidRPr="00642526" w:rsidRDefault="00642526" w:rsidP="00642526">
                  <w:pPr>
                    <w:rPr>
                      <w:rFonts w:ascii="Calibri" w:hAnsi="Calibri" w:cs="Calibri"/>
                      <w:sz w:val="16"/>
                      <w:szCs w:val="16"/>
                      <w:lang w:val="es-CO" w:eastAsia="es-CO"/>
                    </w:rPr>
                  </w:pPr>
                  <w:r w:rsidRPr="00642526">
                    <w:rPr>
                      <w:rFonts w:ascii="Calibri" w:hAnsi="Calibri" w:cs="Calibri"/>
                      <w:sz w:val="16"/>
                      <w:szCs w:val="16"/>
                      <w:lang w:val="es-CO" w:eastAsia="es-CO"/>
                    </w:rPr>
                    <w:t> </w:t>
                  </w:r>
                </w:p>
              </w:tc>
            </w:tr>
          </w:tbl>
          <w:p w:rsidR="00642526" w:rsidRPr="00642526" w:rsidRDefault="00642526" w:rsidP="00642526">
            <w:pPr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</w:p>
        </w:tc>
      </w:tr>
      <w:tr w:rsidR="00642526" w:rsidRPr="00642526" w:rsidTr="00A34B51">
        <w:trPr>
          <w:trHeight w:val="189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26/03/2020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10:00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Comunidad general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Se publicó en redes sociales Serviciudad campaña </w:t>
            </w:r>
            <w:r w:rsidR="00A34B51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quédate</w:t>
            </w: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en casa e invitación  a usar plataformas virtuales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A34B51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  <w:lang w:val="es-CO" w:eastAsia="es-CO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-1035050</wp:posOffset>
                  </wp:positionV>
                  <wp:extent cx="1591945" cy="1153160"/>
                  <wp:effectExtent l="19050" t="0" r="8255" b="0"/>
                  <wp:wrapNone/>
                  <wp:docPr id="23" name="2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C:\Users\COMPAQ\Desktop\informes emergencia\mercadeo 26 marzo.jpg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2526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</w:p>
        </w:tc>
      </w:tr>
      <w:tr w:rsidR="00642526" w:rsidRPr="00642526" w:rsidTr="00A34B51">
        <w:trPr>
          <w:trHeight w:val="115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26/03/2020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07:00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03:00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suscriptores en general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Se desplegó la estrategia de autorizar pagos parciales </w:t>
            </w:r>
            <w:r w:rsidR="00A34B51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vía</w:t>
            </w: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</w:t>
            </w:r>
            <w:r w:rsidR="00A34B51"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telefónica, estas</w:t>
            </w: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facturas son llevadas y dejadas bajo la puerta del usuario, previa solicitud y autorización de ellos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Se recibieron 30 solicitudes que se entregaron el día de hoy</w:t>
            </w:r>
          </w:p>
        </w:tc>
      </w:tr>
    </w:tbl>
    <w:p w:rsidR="009A344C" w:rsidRPr="00642526" w:rsidRDefault="009A344C" w:rsidP="004C5FE2">
      <w:pPr>
        <w:jc w:val="both"/>
        <w:rPr>
          <w:rFonts w:ascii="Tahoma" w:hAnsi="Tahoma" w:cs="Tahoma"/>
          <w:lang w:val="es-CO"/>
        </w:rPr>
      </w:pPr>
    </w:p>
    <w:p w:rsidR="00AD73AE" w:rsidRDefault="00AD73AE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5E5005" w:rsidRDefault="005E5005" w:rsidP="004C5FE2">
      <w:pPr>
        <w:jc w:val="both"/>
        <w:rPr>
          <w:rFonts w:ascii="Tahoma" w:hAnsi="Tahoma" w:cs="Tahoma"/>
        </w:rPr>
      </w:pPr>
    </w:p>
    <w:p w:rsidR="005E5005" w:rsidRDefault="005E5005" w:rsidP="004C5FE2">
      <w:pPr>
        <w:jc w:val="both"/>
        <w:rPr>
          <w:rFonts w:ascii="Tahoma" w:hAnsi="Tahoma" w:cs="Tahoma"/>
        </w:rPr>
      </w:pPr>
    </w:p>
    <w:p w:rsidR="005E5005" w:rsidRDefault="005E5005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506383" w:rsidRDefault="00506383" w:rsidP="00506383">
      <w:pPr>
        <w:pStyle w:val="Prrafodelista"/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rFonts w:ascii="Tahoma" w:hAnsi="Tahoma" w:cs="Tahoma"/>
        </w:rPr>
      </w:pPr>
    </w:p>
    <w:p w:rsidR="00F91D71" w:rsidRDefault="00F91D71" w:rsidP="00F91D71">
      <w:pPr>
        <w:jc w:val="both"/>
        <w:rPr>
          <w:noProof/>
        </w:rPr>
      </w:pPr>
    </w:p>
    <w:p w:rsidR="00506383" w:rsidRDefault="00506383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  <w:r>
        <w:rPr>
          <w:noProof/>
        </w:rPr>
        <w:t>Mauricio Andres Ro</w:t>
      </w:r>
      <w:r w:rsidR="001D18D1">
        <w:rPr>
          <w:noProof/>
        </w:rPr>
        <w:t>d</w:t>
      </w:r>
      <w:r>
        <w:rPr>
          <w:noProof/>
        </w:rPr>
        <w:t>as Taborda</w:t>
      </w:r>
    </w:p>
    <w:p w:rsidR="00903449" w:rsidRPr="00F91D71" w:rsidRDefault="00903449" w:rsidP="00F91D71">
      <w:pPr>
        <w:jc w:val="both"/>
        <w:rPr>
          <w:rFonts w:ascii="Tahoma" w:hAnsi="Tahoma" w:cs="Tahoma"/>
        </w:rPr>
      </w:pPr>
      <w:r>
        <w:rPr>
          <w:noProof/>
        </w:rPr>
        <w:t>Subgerencia  comercial y de mercadeo</w:t>
      </w:r>
    </w:p>
    <w:sectPr w:rsidR="00903449" w:rsidRPr="00F91D71" w:rsidSect="000C108D">
      <w:headerReference w:type="default" r:id="rId10"/>
      <w:footerReference w:type="default" r:id="rId11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3B0" w:rsidRDefault="00B703B0">
      <w:r>
        <w:separator/>
      </w:r>
    </w:p>
  </w:endnote>
  <w:endnote w:type="continuationSeparator" w:id="1">
    <w:p w:rsidR="00B703B0" w:rsidRDefault="00B703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s-CO" w:eastAsia="es-CO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="000B4D37">
      <w:rPr>
        <w:noProof/>
        <w:lang w:val="es-CO" w:eastAsia="es-CO"/>
      </w:rPr>
      <w:drawing>
        <wp:inline distT="0" distB="0" distL="0" distR="0">
          <wp:extent cx="1375410" cy="1257935"/>
          <wp:effectExtent l="0" t="0" r="0" b="0"/>
          <wp:docPr id="1" name="Imagen 1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125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3B0" w:rsidRDefault="00B703B0">
      <w:r>
        <w:separator/>
      </w:r>
    </w:p>
  </w:footnote>
  <w:footnote w:type="continuationSeparator" w:id="1">
    <w:p w:rsidR="00B703B0" w:rsidRDefault="00B703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F2A" w:rsidRPr="00AA2207" w:rsidRDefault="000B4D37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61455" cy="1141095"/>
          <wp:effectExtent l="0" t="0" r="0" b="1905"/>
          <wp:docPr id="3" name="Imagen 3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1455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235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1A6A4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3333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253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E7D03"/>
    <w:multiLevelType w:val="hybridMultilevel"/>
    <w:tmpl w:val="57826B26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9315F8"/>
    <w:multiLevelType w:val="hybridMultilevel"/>
    <w:tmpl w:val="2D58EE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9536D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2F69C3"/>
    <w:multiLevelType w:val="hybridMultilevel"/>
    <w:tmpl w:val="BB24D55C"/>
    <w:lvl w:ilvl="0" w:tplc="5302F42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7A17C5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2A00E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9342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D22F4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71719"/>
    <w:multiLevelType w:val="hybridMultilevel"/>
    <w:tmpl w:val="EE90C5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E85120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C60D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1E0FB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D26CBD"/>
    <w:multiLevelType w:val="hybridMultilevel"/>
    <w:tmpl w:val="C1A08ED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21162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062E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EE2567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2367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2B116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BFC388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6557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6252E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CE4704"/>
    <w:multiLevelType w:val="hybridMultilevel"/>
    <w:tmpl w:val="6DC8F5B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E362C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3C359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0F5D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CC6739"/>
    <w:multiLevelType w:val="hybridMultilevel"/>
    <w:tmpl w:val="DD1C3ECC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7F1A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65306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9A18B6"/>
    <w:multiLevelType w:val="hybridMultilevel"/>
    <w:tmpl w:val="E7809E6C"/>
    <w:lvl w:ilvl="0" w:tplc="B09029D2">
      <w:start w:val="7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3D5D1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BA676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D32A76"/>
    <w:multiLevelType w:val="hybridMultilevel"/>
    <w:tmpl w:val="4630F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DF6F3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1160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8213A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E42B9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3B7056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9D279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769D4564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6213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73204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2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18"/>
  </w:num>
  <w:num w:numId="6">
    <w:abstractNumId w:val="34"/>
  </w:num>
  <w:num w:numId="7">
    <w:abstractNumId w:val="42"/>
  </w:num>
  <w:num w:numId="8">
    <w:abstractNumId w:val="23"/>
  </w:num>
  <w:num w:numId="9">
    <w:abstractNumId w:val="22"/>
  </w:num>
  <w:num w:numId="10">
    <w:abstractNumId w:val="2"/>
  </w:num>
  <w:num w:numId="11">
    <w:abstractNumId w:val="30"/>
  </w:num>
  <w:num w:numId="12">
    <w:abstractNumId w:val="3"/>
  </w:num>
  <w:num w:numId="13">
    <w:abstractNumId w:val="6"/>
  </w:num>
  <w:num w:numId="14">
    <w:abstractNumId w:val="11"/>
  </w:num>
  <w:num w:numId="15">
    <w:abstractNumId w:val="15"/>
  </w:num>
  <w:num w:numId="16">
    <w:abstractNumId w:val="10"/>
  </w:num>
  <w:num w:numId="17">
    <w:abstractNumId w:val="26"/>
  </w:num>
  <w:num w:numId="18">
    <w:abstractNumId w:val="21"/>
  </w:num>
  <w:num w:numId="19">
    <w:abstractNumId w:val="39"/>
  </w:num>
  <w:num w:numId="20">
    <w:abstractNumId w:val="35"/>
  </w:num>
  <w:num w:numId="21">
    <w:abstractNumId w:val="33"/>
  </w:num>
  <w:num w:numId="22">
    <w:abstractNumId w:val="44"/>
  </w:num>
  <w:num w:numId="23">
    <w:abstractNumId w:val="17"/>
  </w:num>
  <w:num w:numId="24">
    <w:abstractNumId w:val="28"/>
  </w:num>
  <w:num w:numId="25">
    <w:abstractNumId w:val="0"/>
  </w:num>
  <w:num w:numId="26">
    <w:abstractNumId w:val="20"/>
  </w:num>
  <w:num w:numId="27">
    <w:abstractNumId w:val="13"/>
  </w:num>
  <w:num w:numId="28">
    <w:abstractNumId w:val="37"/>
  </w:num>
  <w:num w:numId="29">
    <w:abstractNumId w:val="27"/>
  </w:num>
  <w:num w:numId="30">
    <w:abstractNumId w:val="1"/>
  </w:num>
  <w:num w:numId="31">
    <w:abstractNumId w:val="38"/>
  </w:num>
  <w:num w:numId="32">
    <w:abstractNumId w:val="8"/>
  </w:num>
  <w:num w:numId="33">
    <w:abstractNumId w:val="9"/>
  </w:num>
  <w:num w:numId="34">
    <w:abstractNumId w:val="31"/>
  </w:num>
  <w:num w:numId="35">
    <w:abstractNumId w:val="24"/>
  </w:num>
  <w:num w:numId="36">
    <w:abstractNumId w:val="4"/>
  </w:num>
  <w:num w:numId="37">
    <w:abstractNumId w:val="36"/>
  </w:num>
  <w:num w:numId="38">
    <w:abstractNumId w:val="41"/>
  </w:num>
  <w:num w:numId="39">
    <w:abstractNumId w:val="14"/>
  </w:num>
  <w:num w:numId="40">
    <w:abstractNumId w:val="43"/>
  </w:num>
  <w:num w:numId="41">
    <w:abstractNumId w:val="40"/>
  </w:num>
  <w:num w:numId="42">
    <w:abstractNumId w:val="5"/>
  </w:num>
  <w:num w:numId="43">
    <w:abstractNumId w:val="7"/>
  </w:num>
  <w:num w:numId="44">
    <w:abstractNumId w:val="12"/>
  </w:num>
  <w:num w:numId="45">
    <w:abstractNumId w:val="2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attachedTemplate r:id="rId1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E2522"/>
    <w:rsid w:val="000000AE"/>
    <w:rsid w:val="00000C11"/>
    <w:rsid w:val="00000F2C"/>
    <w:rsid w:val="00001CA8"/>
    <w:rsid w:val="00005973"/>
    <w:rsid w:val="000073C3"/>
    <w:rsid w:val="00016828"/>
    <w:rsid w:val="00017563"/>
    <w:rsid w:val="0002148C"/>
    <w:rsid w:val="00024AD0"/>
    <w:rsid w:val="00027CD6"/>
    <w:rsid w:val="00030779"/>
    <w:rsid w:val="0003144B"/>
    <w:rsid w:val="00031EA0"/>
    <w:rsid w:val="00036A77"/>
    <w:rsid w:val="00041E37"/>
    <w:rsid w:val="00044B4F"/>
    <w:rsid w:val="000451B3"/>
    <w:rsid w:val="000458F2"/>
    <w:rsid w:val="00045BF1"/>
    <w:rsid w:val="000465D5"/>
    <w:rsid w:val="000537F7"/>
    <w:rsid w:val="00054567"/>
    <w:rsid w:val="00061708"/>
    <w:rsid w:val="00067A1E"/>
    <w:rsid w:val="00073767"/>
    <w:rsid w:val="000804E6"/>
    <w:rsid w:val="00084B42"/>
    <w:rsid w:val="00090111"/>
    <w:rsid w:val="00093978"/>
    <w:rsid w:val="0009747F"/>
    <w:rsid w:val="000A3514"/>
    <w:rsid w:val="000A7E15"/>
    <w:rsid w:val="000B3F01"/>
    <w:rsid w:val="000B4D37"/>
    <w:rsid w:val="000C108D"/>
    <w:rsid w:val="000C2004"/>
    <w:rsid w:val="000C227A"/>
    <w:rsid w:val="000C3495"/>
    <w:rsid w:val="000C5C1C"/>
    <w:rsid w:val="000C5F93"/>
    <w:rsid w:val="000D388B"/>
    <w:rsid w:val="000E0E47"/>
    <w:rsid w:val="000E10F6"/>
    <w:rsid w:val="000E2C4E"/>
    <w:rsid w:val="000E3A94"/>
    <w:rsid w:val="000E450A"/>
    <w:rsid w:val="000E5096"/>
    <w:rsid w:val="000E594C"/>
    <w:rsid w:val="000E6A16"/>
    <w:rsid w:val="000F3E63"/>
    <w:rsid w:val="000F5799"/>
    <w:rsid w:val="001025EA"/>
    <w:rsid w:val="001058AF"/>
    <w:rsid w:val="00120980"/>
    <w:rsid w:val="00122558"/>
    <w:rsid w:val="00123A5D"/>
    <w:rsid w:val="001274DC"/>
    <w:rsid w:val="00136423"/>
    <w:rsid w:val="001405EF"/>
    <w:rsid w:val="001407BA"/>
    <w:rsid w:val="001421BF"/>
    <w:rsid w:val="00142FB1"/>
    <w:rsid w:val="00144E83"/>
    <w:rsid w:val="0014537B"/>
    <w:rsid w:val="0014673B"/>
    <w:rsid w:val="00152511"/>
    <w:rsid w:val="00164DC8"/>
    <w:rsid w:val="001706DD"/>
    <w:rsid w:val="001810AF"/>
    <w:rsid w:val="00181540"/>
    <w:rsid w:val="00185939"/>
    <w:rsid w:val="00192625"/>
    <w:rsid w:val="00192D69"/>
    <w:rsid w:val="0019504E"/>
    <w:rsid w:val="001A0E11"/>
    <w:rsid w:val="001A16BE"/>
    <w:rsid w:val="001A4171"/>
    <w:rsid w:val="001B0166"/>
    <w:rsid w:val="001B7330"/>
    <w:rsid w:val="001C02F6"/>
    <w:rsid w:val="001C3A99"/>
    <w:rsid w:val="001C4897"/>
    <w:rsid w:val="001D18D1"/>
    <w:rsid w:val="001D2FAF"/>
    <w:rsid w:val="001D38C9"/>
    <w:rsid w:val="001E3D57"/>
    <w:rsid w:val="001E6A1A"/>
    <w:rsid w:val="001E7F2E"/>
    <w:rsid w:val="001F1160"/>
    <w:rsid w:val="001F2F80"/>
    <w:rsid w:val="0020050B"/>
    <w:rsid w:val="002012AD"/>
    <w:rsid w:val="002036FB"/>
    <w:rsid w:val="00203BB8"/>
    <w:rsid w:val="0020535E"/>
    <w:rsid w:val="002266E2"/>
    <w:rsid w:val="00230D47"/>
    <w:rsid w:val="00235529"/>
    <w:rsid w:val="00245103"/>
    <w:rsid w:val="002457A2"/>
    <w:rsid w:val="00250891"/>
    <w:rsid w:val="00250A0C"/>
    <w:rsid w:val="00255A3C"/>
    <w:rsid w:val="00257291"/>
    <w:rsid w:val="00265D48"/>
    <w:rsid w:val="00272AF5"/>
    <w:rsid w:val="002741D6"/>
    <w:rsid w:val="00274833"/>
    <w:rsid w:val="00275878"/>
    <w:rsid w:val="002821C3"/>
    <w:rsid w:val="0028334A"/>
    <w:rsid w:val="0028388B"/>
    <w:rsid w:val="00284237"/>
    <w:rsid w:val="00284468"/>
    <w:rsid w:val="002856BB"/>
    <w:rsid w:val="00286DCF"/>
    <w:rsid w:val="00287834"/>
    <w:rsid w:val="00291DA4"/>
    <w:rsid w:val="0029390B"/>
    <w:rsid w:val="00293E9A"/>
    <w:rsid w:val="0029673D"/>
    <w:rsid w:val="00296745"/>
    <w:rsid w:val="002A5043"/>
    <w:rsid w:val="002B06C0"/>
    <w:rsid w:val="002B1264"/>
    <w:rsid w:val="002B3FC8"/>
    <w:rsid w:val="002B4983"/>
    <w:rsid w:val="002B7515"/>
    <w:rsid w:val="002B7BE9"/>
    <w:rsid w:val="002C0668"/>
    <w:rsid w:val="002C1C87"/>
    <w:rsid w:val="002C4913"/>
    <w:rsid w:val="002D2819"/>
    <w:rsid w:val="002D5FDF"/>
    <w:rsid w:val="002D69BB"/>
    <w:rsid w:val="002D7D8A"/>
    <w:rsid w:val="002E1164"/>
    <w:rsid w:val="002E1F75"/>
    <w:rsid w:val="002E3C9F"/>
    <w:rsid w:val="002E54F2"/>
    <w:rsid w:val="002F11EF"/>
    <w:rsid w:val="002F1440"/>
    <w:rsid w:val="002F1562"/>
    <w:rsid w:val="002F15F3"/>
    <w:rsid w:val="002F1928"/>
    <w:rsid w:val="002F2FE0"/>
    <w:rsid w:val="002F61E5"/>
    <w:rsid w:val="00301863"/>
    <w:rsid w:val="00302AF2"/>
    <w:rsid w:val="00313819"/>
    <w:rsid w:val="003151E6"/>
    <w:rsid w:val="00317E00"/>
    <w:rsid w:val="00322D42"/>
    <w:rsid w:val="003233B8"/>
    <w:rsid w:val="00324B73"/>
    <w:rsid w:val="00325F1E"/>
    <w:rsid w:val="003266D7"/>
    <w:rsid w:val="0033197C"/>
    <w:rsid w:val="00333D19"/>
    <w:rsid w:val="003379B3"/>
    <w:rsid w:val="0034272F"/>
    <w:rsid w:val="00355626"/>
    <w:rsid w:val="00361C37"/>
    <w:rsid w:val="00362237"/>
    <w:rsid w:val="00362A9A"/>
    <w:rsid w:val="0036649A"/>
    <w:rsid w:val="0037637A"/>
    <w:rsid w:val="003810A1"/>
    <w:rsid w:val="00382254"/>
    <w:rsid w:val="00383B9B"/>
    <w:rsid w:val="0038468E"/>
    <w:rsid w:val="0039091A"/>
    <w:rsid w:val="00391097"/>
    <w:rsid w:val="00392581"/>
    <w:rsid w:val="003938E7"/>
    <w:rsid w:val="00393EA4"/>
    <w:rsid w:val="00395257"/>
    <w:rsid w:val="003A497B"/>
    <w:rsid w:val="003A70C9"/>
    <w:rsid w:val="003B2346"/>
    <w:rsid w:val="003B3A8E"/>
    <w:rsid w:val="003B62C9"/>
    <w:rsid w:val="003B714C"/>
    <w:rsid w:val="003B76DC"/>
    <w:rsid w:val="003C571B"/>
    <w:rsid w:val="003C666B"/>
    <w:rsid w:val="003C7AD5"/>
    <w:rsid w:val="003D0362"/>
    <w:rsid w:val="003D1243"/>
    <w:rsid w:val="003D29B6"/>
    <w:rsid w:val="003D74CB"/>
    <w:rsid w:val="003E0F4B"/>
    <w:rsid w:val="003E1762"/>
    <w:rsid w:val="00400A87"/>
    <w:rsid w:val="004049A8"/>
    <w:rsid w:val="00411D34"/>
    <w:rsid w:val="00420F2A"/>
    <w:rsid w:val="00421CDE"/>
    <w:rsid w:val="00424029"/>
    <w:rsid w:val="00427B0F"/>
    <w:rsid w:val="00430067"/>
    <w:rsid w:val="004367E9"/>
    <w:rsid w:val="00436A38"/>
    <w:rsid w:val="00442219"/>
    <w:rsid w:val="0045281A"/>
    <w:rsid w:val="00452D0F"/>
    <w:rsid w:val="004539CF"/>
    <w:rsid w:val="00455728"/>
    <w:rsid w:val="00457110"/>
    <w:rsid w:val="004605B1"/>
    <w:rsid w:val="00465ECE"/>
    <w:rsid w:val="00466844"/>
    <w:rsid w:val="004713FA"/>
    <w:rsid w:val="00476F0B"/>
    <w:rsid w:val="00477EE1"/>
    <w:rsid w:val="00480E50"/>
    <w:rsid w:val="00482CF7"/>
    <w:rsid w:val="0049243A"/>
    <w:rsid w:val="004A5611"/>
    <w:rsid w:val="004B0E46"/>
    <w:rsid w:val="004B54E5"/>
    <w:rsid w:val="004B589D"/>
    <w:rsid w:val="004B7691"/>
    <w:rsid w:val="004C16EF"/>
    <w:rsid w:val="004C25C2"/>
    <w:rsid w:val="004C3275"/>
    <w:rsid w:val="004C5FE2"/>
    <w:rsid w:val="004C62C4"/>
    <w:rsid w:val="004C67FB"/>
    <w:rsid w:val="004C7146"/>
    <w:rsid w:val="004D1F22"/>
    <w:rsid w:val="004D2CE6"/>
    <w:rsid w:val="004D5775"/>
    <w:rsid w:val="004D7807"/>
    <w:rsid w:val="004E06E4"/>
    <w:rsid w:val="004E12F9"/>
    <w:rsid w:val="004E14F0"/>
    <w:rsid w:val="004E4A6E"/>
    <w:rsid w:val="004E5E93"/>
    <w:rsid w:val="004F16DC"/>
    <w:rsid w:val="004F1854"/>
    <w:rsid w:val="004F293D"/>
    <w:rsid w:val="004F54FF"/>
    <w:rsid w:val="0050476A"/>
    <w:rsid w:val="0050598D"/>
    <w:rsid w:val="00506383"/>
    <w:rsid w:val="00511E7B"/>
    <w:rsid w:val="00517F82"/>
    <w:rsid w:val="00523907"/>
    <w:rsid w:val="00523D6F"/>
    <w:rsid w:val="00524933"/>
    <w:rsid w:val="0052788A"/>
    <w:rsid w:val="00532640"/>
    <w:rsid w:val="00532866"/>
    <w:rsid w:val="005400A0"/>
    <w:rsid w:val="0054534B"/>
    <w:rsid w:val="00552922"/>
    <w:rsid w:val="00555854"/>
    <w:rsid w:val="00560493"/>
    <w:rsid w:val="00563E49"/>
    <w:rsid w:val="00566B38"/>
    <w:rsid w:val="00566BDB"/>
    <w:rsid w:val="00570EFF"/>
    <w:rsid w:val="005712BD"/>
    <w:rsid w:val="0057206A"/>
    <w:rsid w:val="0057329B"/>
    <w:rsid w:val="00573F81"/>
    <w:rsid w:val="005761E0"/>
    <w:rsid w:val="00577112"/>
    <w:rsid w:val="00581256"/>
    <w:rsid w:val="00583929"/>
    <w:rsid w:val="005849D0"/>
    <w:rsid w:val="00586007"/>
    <w:rsid w:val="00586F2D"/>
    <w:rsid w:val="00587D91"/>
    <w:rsid w:val="0059699D"/>
    <w:rsid w:val="0059767A"/>
    <w:rsid w:val="005A0365"/>
    <w:rsid w:val="005A1A2A"/>
    <w:rsid w:val="005A2533"/>
    <w:rsid w:val="005A2942"/>
    <w:rsid w:val="005A622C"/>
    <w:rsid w:val="005A7433"/>
    <w:rsid w:val="005B2E24"/>
    <w:rsid w:val="005B46C5"/>
    <w:rsid w:val="005C1B9A"/>
    <w:rsid w:val="005C2F0C"/>
    <w:rsid w:val="005C4A8E"/>
    <w:rsid w:val="005C79D7"/>
    <w:rsid w:val="005D0728"/>
    <w:rsid w:val="005D1449"/>
    <w:rsid w:val="005D5157"/>
    <w:rsid w:val="005E3323"/>
    <w:rsid w:val="005E3FB4"/>
    <w:rsid w:val="005E5005"/>
    <w:rsid w:val="005E6C8C"/>
    <w:rsid w:val="005F1158"/>
    <w:rsid w:val="005F157D"/>
    <w:rsid w:val="005F1D0C"/>
    <w:rsid w:val="005F2313"/>
    <w:rsid w:val="005F47EE"/>
    <w:rsid w:val="006053D4"/>
    <w:rsid w:val="00610647"/>
    <w:rsid w:val="006178AF"/>
    <w:rsid w:val="00621284"/>
    <w:rsid w:val="0062235B"/>
    <w:rsid w:val="00624BE7"/>
    <w:rsid w:val="00625BC0"/>
    <w:rsid w:val="006275D4"/>
    <w:rsid w:val="00631792"/>
    <w:rsid w:val="00642034"/>
    <w:rsid w:val="00642526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4AFE"/>
    <w:rsid w:val="00667876"/>
    <w:rsid w:val="006703A8"/>
    <w:rsid w:val="00670EF2"/>
    <w:rsid w:val="0067185A"/>
    <w:rsid w:val="00675BB7"/>
    <w:rsid w:val="006815EB"/>
    <w:rsid w:val="0068292C"/>
    <w:rsid w:val="00682E29"/>
    <w:rsid w:val="00686213"/>
    <w:rsid w:val="00692529"/>
    <w:rsid w:val="006962A9"/>
    <w:rsid w:val="006A14B9"/>
    <w:rsid w:val="006A44BF"/>
    <w:rsid w:val="006A50EC"/>
    <w:rsid w:val="006A5274"/>
    <w:rsid w:val="006A54C0"/>
    <w:rsid w:val="006B273E"/>
    <w:rsid w:val="006B56FD"/>
    <w:rsid w:val="006C07A8"/>
    <w:rsid w:val="006C6795"/>
    <w:rsid w:val="006C79A1"/>
    <w:rsid w:val="006D0A36"/>
    <w:rsid w:val="006D1637"/>
    <w:rsid w:val="006D49BF"/>
    <w:rsid w:val="006E068B"/>
    <w:rsid w:val="006E491F"/>
    <w:rsid w:val="006E4D01"/>
    <w:rsid w:val="006E7EA3"/>
    <w:rsid w:val="006F08D0"/>
    <w:rsid w:val="006F1EA6"/>
    <w:rsid w:val="007002E4"/>
    <w:rsid w:val="00702465"/>
    <w:rsid w:val="007037E5"/>
    <w:rsid w:val="00704209"/>
    <w:rsid w:val="00710F58"/>
    <w:rsid w:val="007136EA"/>
    <w:rsid w:val="00714A5B"/>
    <w:rsid w:val="00714AE5"/>
    <w:rsid w:val="00716F94"/>
    <w:rsid w:val="007175C7"/>
    <w:rsid w:val="0072594E"/>
    <w:rsid w:val="0073126E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5040"/>
    <w:rsid w:val="00794419"/>
    <w:rsid w:val="00795ED3"/>
    <w:rsid w:val="007A30AF"/>
    <w:rsid w:val="007A7D1D"/>
    <w:rsid w:val="007B5870"/>
    <w:rsid w:val="007B7990"/>
    <w:rsid w:val="007C0D37"/>
    <w:rsid w:val="007D2423"/>
    <w:rsid w:val="007D44F7"/>
    <w:rsid w:val="007D6333"/>
    <w:rsid w:val="007D6798"/>
    <w:rsid w:val="007D7306"/>
    <w:rsid w:val="007E03A8"/>
    <w:rsid w:val="007E0F98"/>
    <w:rsid w:val="007E16DF"/>
    <w:rsid w:val="007E3447"/>
    <w:rsid w:val="007E5FAB"/>
    <w:rsid w:val="007E60CC"/>
    <w:rsid w:val="007E627F"/>
    <w:rsid w:val="007F4279"/>
    <w:rsid w:val="007F7218"/>
    <w:rsid w:val="00804DAE"/>
    <w:rsid w:val="00806F2C"/>
    <w:rsid w:val="00807D18"/>
    <w:rsid w:val="00813A80"/>
    <w:rsid w:val="0081698D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41552"/>
    <w:rsid w:val="0084259D"/>
    <w:rsid w:val="00850841"/>
    <w:rsid w:val="00850E5D"/>
    <w:rsid w:val="00851AB2"/>
    <w:rsid w:val="00854B53"/>
    <w:rsid w:val="00855966"/>
    <w:rsid w:val="00856200"/>
    <w:rsid w:val="008607D3"/>
    <w:rsid w:val="00864B63"/>
    <w:rsid w:val="008668BE"/>
    <w:rsid w:val="00870370"/>
    <w:rsid w:val="0087258C"/>
    <w:rsid w:val="00877D28"/>
    <w:rsid w:val="00880FF7"/>
    <w:rsid w:val="00881881"/>
    <w:rsid w:val="0088231B"/>
    <w:rsid w:val="008901BC"/>
    <w:rsid w:val="008911C0"/>
    <w:rsid w:val="00891D10"/>
    <w:rsid w:val="00892DA7"/>
    <w:rsid w:val="008A357D"/>
    <w:rsid w:val="008A58B1"/>
    <w:rsid w:val="008C1133"/>
    <w:rsid w:val="008C14EE"/>
    <w:rsid w:val="008C648E"/>
    <w:rsid w:val="008C77F1"/>
    <w:rsid w:val="008D242F"/>
    <w:rsid w:val="008D363F"/>
    <w:rsid w:val="008D408F"/>
    <w:rsid w:val="008D4A3F"/>
    <w:rsid w:val="008E2BF4"/>
    <w:rsid w:val="008E6E04"/>
    <w:rsid w:val="008F53DA"/>
    <w:rsid w:val="008F789E"/>
    <w:rsid w:val="009004D0"/>
    <w:rsid w:val="0090103B"/>
    <w:rsid w:val="0090297B"/>
    <w:rsid w:val="00903449"/>
    <w:rsid w:val="0090766C"/>
    <w:rsid w:val="0091390F"/>
    <w:rsid w:val="00913D47"/>
    <w:rsid w:val="00913DF7"/>
    <w:rsid w:val="00915EB3"/>
    <w:rsid w:val="00922E29"/>
    <w:rsid w:val="00923BDA"/>
    <w:rsid w:val="0093132C"/>
    <w:rsid w:val="00932689"/>
    <w:rsid w:val="00932959"/>
    <w:rsid w:val="009345FF"/>
    <w:rsid w:val="00937B23"/>
    <w:rsid w:val="00942D22"/>
    <w:rsid w:val="00945F82"/>
    <w:rsid w:val="00947940"/>
    <w:rsid w:val="00950245"/>
    <w:rsid w:val="009608E7"/>
    <w:rsid w:val="00971B33"/>
    <w:rsid w:val="00972AB5"/>
    <w:rsid w:val="00973213"/>
    <w:rsid w:val="009740C4"/>
    <w:rsid w:val="00974609"/>
    <w:rsid w:val="00976797"/>
    <w:rsid w:val="00983395"/>
    <w:rsid w:val="00983E46"/>
    <w:rsid w:val="00986578"/>
    <w:rsid w:val="009865CB"/>
    <w:rsid w:val="00987011"/>
    <w:rsid w:val="0099140A"/>
    <w:rsid w:val="0099741D"/>
    <w:rsid w:val="009A2FFD"/>
    <w:rsid w:val="009A344C"/>
    <w:rsid w:val="009A3FD7"/>
    <w:rsid w:val="009A5E7B"/>
    <w:rsid w:val="009A7C5E"/>
    <w:rsid w:val="009B0BAE"/>
    <w:rsid w:val="009B13DA"/>
    <w:rsid w:val="009B24DC"/>
    <w:rsid w:val="009B731F"/>
    <w:rsid w:val="009C128E"/>
    <w:rsid w:val="009C1583"/>
    <w:rsid w:val="009C51A9"/>
    <w:rsid w:val="009C6696"/>
    <w:rsid w:val="009D14A5"/>
    <w:rsid w:val="009D1A7E"/>
    <w:rsid w:val="009D2159"/>
    <w:rsid w:val="009D3EA5"/>
    <w:rsid w:val="009D4B13"/>
    <w:rsid w:val="009D5734"/>
    <w:rsid w:val="009E2C2B"/>
    <w:rsid w:val="009E47DB"/>
    <w:rsid w:val="009E4B3E"/>
    <w:rsid w:val="009F3EDC"/>
    <w:rsid w:val="00A009A6"/>
    <w:rsid w:val="00A067BD"/>
    <w:rsid w:val="00A20FA1"/>
    <w:rsid w:val="00A22E41"/>
    <w:rsid w:val="00A2407C"/>
    <w:rsid w:val="00A25C86"/>
    <w:rsid w:val="00A318EC"/>
    <w:rsid w:val="00A319B0"/>
    <w:rsid w:val="00A34B51"/>
    <w:rsid w:val="00A37449"/>
    <w:rsid w:val="00A42F25"/>
    <w:rsid w:val="00A44294"/>
    <w:rsid w:val="00A44BC3"/>
    <w:rsid w:val="00A479F5"/>
    <w:rsid w:val="00A47D2C"/>
    <w:rsid w:val="00A47D9A"/>
    <w:rsid w:val="00A54221"/>
    <w:rsid w:val="00A549F3"/>
    <w:rsid w:val="00A629BB"/>
    <w:rsid w:val="00A62F83"/>
    <w:rsid w:val="00A7009E"/>
    <w:rsid w:val="00A703D4"/>
    <w:rsid w:val="00A731B5"/>
    <w:rsid w:val="00A847D1"/>
    <w:rsid w:val="00A858D6"/>
    <w:rsid w:val="00A873DF"/>
    <w:rsid w:val="00A87F40"/>
    <w:rsid w:val="00A9019A"/>
    <w:rsid w:val="00A91098"/>
    <w:rsid w:val="00A92C20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B4135"/>
    <w:rsid w:val="00AC34C6"/>
    <w:rsid w:val="00AD0951"/>
    <w:rsid w:val="00AD19F0"/>
    <w:rsid w:val="00AD5A0C"/>
    <w:rsid w:val="00AD73AE"/>
    <w:rsid w:val="00AE2F35"/>
    <w:rsid w:val="00AF722C"/>
    <w:rsid w:val="00B01183"/>
    <w:rsid w:val="00B017AB"/>
    <w:rsid w:val="00B0531D"/>
    <w:rsid w:val="00B24DF8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52AEB"/>
    <w:rsid w:val="00B542CD"/>
    <w:rsid w:val="00B54539"/>
    <w:rsid w:val="00B55661"/>
    <w:rsid w:val="00B5638C"/>
    <w:rsid w:val="00B56AA6"/>
    <w:rsid w:val="00B619F7"/>
    <w:rsid w:val="00B637E0"/>
    <w:rsid w:val="00B639AA"/>
    <w:rsid w:val="00B679A7"/>
    <w:rsid w:val="00B67F24"/>
    <w:rsid w:val="00B703B0"/>
    <w:rsid w:val="00B70DBA"/>
    <w:rsid w:val="00B72DFD"/>
    <w:rsid w:val="00B74764"/>
    <w:rsid w:val="00B769D9"/>
    <w:rsid w:val="00B80AF1"/>
    <w:rsid w:val="00B84A20"/>
    <w:rsid w:val="00B90399"/>
    <w:rsid w:val="00B9486B"/>
    <w:rsid w:val="00B95B9B"/>
    <w:rsid w:val="00B95EF7"/>
    <w:rsid w:val="00BA679D"/>
    <w:rsid w:val="00BA6ABC"/>
    <w:rsid w:val="00BB2A58"/>
    <w:rsid w:val="00BB70AA"/>
    <w:rsid w:val="00BB7B0F"/>
    <w:rsid w:val="00BC4B16"/>
    <w:rsid w:val="00BC6493"/>
    <w:rsid w:val="00BD03BB"/>
    <w:rsid w:val="00BD0D10"/>
    <w:rsid w:val="00BD6684"/>
    <w:rsid w:val="00BE134B"/>
    <w:rsid w:val="00BE1B99"/>
    <w:rsid w:val="00BE2182"/>
    <w:rsid w:val="00BF1D76"/>
    <w:rsid w:val="00BF2CF9"/>
    <w:rsid w:val="00BF5A1B"/>
    <w:rsid w:val="00C07609"/>
    <w:rsid w:val="00C07A45"/>
    <w:rsid w:val="00C102EF"/>
    <w:rsid w:val="00C11D64"/>
    <w:rsid w:val="00C14221"/>
    <w:rsid w:val="00C14299"/>
    <w:rsid w:val="00C165A2"/>
    <w:rsid w:val="00C23EFA"/>
    <w:rsid w:val="00C2442D"/>
    <w:rsid w:val="00C24D93"/>
    <w:rsid w:val="00C300EF"/>
    <w:rsid w:val="00C32A37"/>
    <w:rsid w:val="00C4348C"/>
    <w:rsid w:val="00C4387E"/>
    <w:rsid w:val="00C44A6B"/>
    <w:rsid w:val="00C50C65"/>
    <w:rsid w:val="00C541F4"/>
    <w:rsid w:val="00C55D4D"/>
    <w:rsid w:val="00C60149"/>
    <w:rsid w:val="00C63823"/>
    <w:rsid w:val="00C65677"/>
    <w:rsid w:val="00C744E7"/>
    <w:rsid w:val="00C7493D"/>
    <w:rsid w:val="00C757A0"/>
    <w:rsid w:val="00C75E28"/>
    <w:rsid w:val="00C75FA0"/>
    <w:rsid w:val="00C81F0A"/>
    <w:rsid w:val="00C90402"/>
    <w:rsid w:val="00C968F7"/>
    <w:rsid w:val="00CA096D"/>
    <w:rsid w:val="00CA5C10"/>
    <w:rsid w:val="00CB008F"/>
    <w:rsid w:val="00CB3F0E"/>
    <w:rsid w:val="00CB57AB"/>
    <w:rsid w:val="00CC7534"/>
    <w:rsid w:val="00CD200E"/>
    <w:rsid w:val="00CD2C0D"/>
    <w:rsid w:val="00CD4358"/>
    <w:rsid w:val="00CD4B17"/>
    <w:rsid w:val="00CE766D"/>
    <w:rsid w:val="00CF069D"/>
    <w:rsid w:val="00CF0D76"/>
    <w:rsid w:val="00CF4604"/>
    <w:rsid w:val="00CF5A90"/>
    <w:rsid w:val="00CF7203"/>
    <w:rsid w:val="00D01931"/>
    <w:rsid w:val="00D02570"/>
    <w:rsid w:val="00D032EA"/>
    <w:rsid w:val="00D070EC"/>
    <w:rsid w:val="00D14FC9"/>
    <w:rsid w:val="00D156EF"/>
    <w:rsid w:val="00D15888"/>
    <w:rsid w:val="00D22266"/>
    <w:rsid w:val="00D2293F"/>
    <w:rsid w:val="00D24A15"/>
    <w:rsid w:val="00D27181"/>
    <w:rsid w:val="00D27817"/>
    <w:rsid w:val="00D30089"/>
    <w:rsid w:val="00D336F2"/>
    <w:rsid w:val="00D35352"/>
    <w:rsid w:val="00D47E42"/>
    <w:rsid w:val="00D557A6"/>
    <w:rsid w:val="00D564F8"/>
    <w:rsid w:val="00D56C69"/>
    <w:rsid w:val="00D63B9E"/>
    <w:rsid w:val="00D64FBD"/>
    <w:rsid w:val="00D7030B"/>
    <w:rsid w:val="00D7114A"/>
    <w:rsid w:val="00D71DB3"/>
    <w:rsid w:val="00D7464E"/>
    <w:rsid w:val="00D74844"/>
    <w:rsid w:val="00D81FAF"/>
    <w:rsid w:val="00D84417"/>
    <w:rsid w:val="00D97F68"/>
    <w:rsid w:val="00DA1C2C"/>
    <w:rsid w:val="00DA4578"/>
    <w:rsid w:val="00DB3C3E"/>
    <w:rsid w:val="00DB4C7C"/>
    <w:rsid w:val="00DC109C"/>
    <w:rsid w:val="00DC13F9"/>
    <w:rsid w:val="00DC179F"/>
    <w:rsid w:val="00DC53E0"/>
    <w:rsid w:val="00DD552C"/>
    <w:rsid w:val="00DD5DDE"/>
    <w:rsid w:val="00DE2C6B"/>
    <w:rsid w:val="00DE4D5C"/>
    <w:rsid w:val="00DE4EF0"/>
    <w:rsid w:val="00DE5B38"/>
    <w:rsid w:val="00DF0423"/>
    <w:rsid w:val="00DF083A"/>
    <w:rsid w:val="00DF52EB"/>
    <w:rsid w:val="00E01F5C"/>
    <w:rsid w:val="00E023B1"/>
    <w:rsid w:val="00E04985"/>
    <w:rsid w:val="00E1385F"/>
    <w:rsid w:val="00E143BA"/>
    <w:rsid w:val="00E15484"/>
    <w:rsid w:val="00E178BC"/>
    <w:rsid w:val="00E27754"/>
    <w:rsid w:val="00E321DF"/>
    <w:rsid w:val="00E32B78"/>
    <w:rsid w:val="00E33BBC"/>
    <w:rsid w:val="00E33F83"/>
    <w:rsid w:val="00E430AC"/>
    <w:rsid w:val="00E43738"/>
    <w:rsid w:val="00E44919"/>
    <w:rsid w:val="00E52B6C"/>
    <w:rsid w:val="00E55061"/>
    <w:rsid w:val="00E560EF"/>
    <w:rsid w:val="00E63B17"/>
    <w:rsid w:val="00E658E0"/>
    <w:rsid w:val="00E70075"/>
    <w:rsid w:val="00E74AD9"/>
    <w:rsid w:val="00E755E0"/>
    <w:rsid w:val="00E8143E"/>
    <w:rsid w:val="00E9144D"/>
    <w:rsid w:val="00E92D82"/>
    <w:rsid w:val="00E92F7D"/>
    <w:rsid w:val="00E92FD0"/>
    <w:rsid w:val="00E946D5"/>
    <w:rsid w:val="00E9789A"/>
    <w:rsid w:val="00EA112A"/>
    <w:rsid w:val="00EA17E5"/>
    <w:rsid w:val="00EA1CD3"/>
    <w:rsid w:val="00EA39E3"/>
    <w:rsid w:val="00EA6C50"/>
    <w:rsid w:val="00EB2205"/>
    <w:rsid w:val="00EB2323"/>
    <w:rsid w:val="00EB4073"/>
    <w:rsid w:val="00EB43AF"/>
    <w:rsid w:val="00EB58C5"/>
    <w:rsid w:val="00EB61B4"/>
    <w:rsid w:val="00EC2474"/>
    <w:rsid w:val="00EC3769"/>
    <w:rsid w:val="00EC3FE3"/>
    <w:rsid w:val="00EC4F0F"/>
    <w:rsid w:val="00EC4F51"/>
    <w:rsid w:val="00ED082D"/>
    <w:rsid w:val="00ED1457"/>
    <w:rsid w:val="00ED6E14"/>
    <w:rsid w:val="00EE2522"/>
    <w:rsid w:val="00EE32B5"/>
    <w:rsid w:val="00EE41F5"/>
    <w:rsid w:val="00EF1ACE"/>
    <w:rsid w:val="00EF2812"/>
    <w:rsid w:val="00EF6E36"/>
    <w:rsid w:val="00EF7607"/>
    <w:rsid w:val="00F01A6F"/>
    <w:rsid w:val="00F0693B"/>
    <w:rsid w:val="00F078E6"/>
    <w:rsid w:val="00F07CF0"/>
    <w:rsid w:val="00F12105"/>
    <w:rsid w:val="00F12EE4"/>
    <w:rsid w:val="00F13732"/>
    <w:rsid w:val="00F13844"/>
    <w:rsid w:val="00F14CF3"/>
    <w:rsid w:val="00F17167"/>
    <w:rsid w:val="00F20056"/>
    <w:rsid w:val="00F23473"/>
    <w:rsid w:val="00F260DC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50FCD"/>
    <w:rsid w:val="00F53C80"/>
    <w:rsid w:val="00F62459"/>
    <w:rsid w:val="00F662F7"/>
    <w:rsid w:val="00F72C72"/>
    <w:rsid w:val="00F7388D"/>
    <w:rsid w:val="00F80470"/>
    <w:rsid w:val="00F839FC"/>
    <w:rsid w:val="00F85BF6"/>
    <w:rsid w:val="00F863B3"/>
    <w:rsid w:val="00F91D71"/>
    <w:rsid w:val="00FA0B27"/>
    <w:rsid w:val="00FA692C"/>
    <w:rsid w:val="00FA7ABC"/>
    <w:rsid w:val="00FB1294"/>
    <w:rsid w:val="00FB1997"/>
    <w:rsid w:val="00FB2321"/>
    <w:rsid w:val="00FB3238"/>
    <w:rsid w:val="00FB3CDB"/>
    <w:rsid w:val="00FB6C14"/>
    <w:rsid w:val="00FC1CAE"/>
    <w:rsid w:val="00FC2D6C"/>
    <w:rsid w:val="00FC3813"/>
    <w:rsid w:val="00FC5FD2"/>
    <w:rsid w:val="00FD0EE1"/>
    <w:rsid w:val="00FD1B98"/>
    <w:rsid w:val="00FD368B"/>
    <w:rsid w:val="00FD65E7"/>
    <w:rsid w:val="00FE0809"/>
    <w:rsid w:val="00FE2DCC"/>
    <w:rsid w:val="00FE4703"/>
    <w:rsid w:val="00FE4AB3"/>
    <w:rsid w:val="00FE6C16"/>
    <w:rsid w:val="00FF0103"/>
    <w:rsid w:val="00FF0FD7"/>
    <w:rsid w:val="00FF1877"/>
    <w:rsid w:val="00FF32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qFormat/>
    <w:rsid w:val="00C07A4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3E3818-AAEC-4EBB-8E6A-4652548EE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31</TotalTime>
  <Pages>2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creator>Rgaviria</dc:creator>
  <cp:lastModifiedBy>COMPAQ</cp:lastModifiedBy>
  <cp:revision>4</cp:revision>
  <cp:lastPrinted>2020-03-18T12:57:00Z</cp:lastPrinted>
  <dcterms:created xsi:type="dcterms:W3CDTF">2020-03-26T21:26:00Z</dcterms:created>
  <dcterms:modified xsi:type="dcterms:W3CDTF">2020-03-26T21:56:00Z</dcterms:modified>
</cp:coreProperties>
</file>